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829" w:rsidRPr="00C33203" w:rsidRDefault="00314829" w:rsidP="00314829">
      <w:pPr>
        <w:rPr>
          <w:rFonts w:ascii="Dunant" w:hAnsi="Dunant" w:cs="Arial"/>
          <w:b/>
          <w:noProof/>
          <w:color w:val="000000"/>
          <w:sz w:val="28"/>
          <w:szCs w:val="28"/>
        </w:rPr>
      </w:pPr>
      <w:bookmarkStart w:id="0" w:name="_GoBack"/>
      <w:bookmarkEnd w:id="0"/>
    </w:p>
    <w:p w:rsidR="00254CE0" w:rsidRPr="00C33203" w:rsidRDefault="00254CE0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  <w:bookmarkStart w:id="1" w:name="Text1"/>
    </w:p>
    <w:p w:rsidR="00314829" w:rsidRDefault="00314829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>Name</w:t>
      </w:r>
      <w:r w:rsid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Name"/>
          <w:id w:val="2051257201"/>
          <w:lock w:val="sdtLocked"/>
          <w:placeholder>
            <w:docPart w:val="93CB6D1921A34592A64BF0C4239E2C31"/>
          </w:placeholder>
          <w:showingPlcHdr/>
        </w:sdtPr>
        <w:sdtEndPr/>
        <w:sdtContent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="00FD412C"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p w:rsidR="00917F5D" w:rsidRPr="00C33203" w:rsidRDefault="00917F5D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917F5D" w:rsidRDefault="00917F5D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>Vorn</w:t>
      </w: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>ame</w:t>
      </w:r>
      <w:r w:rsid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Vorname"/>
          <w:id w:val="-1737543091"/>
          <w:placeholder>
            <w:docPart w:val="D78F8CB18C384C3DBA301E682465B51E"/>
          </w:placeholder>
          <w:showingPlcHdr/>
        </w:sdtPr>
        <w:sdtEndPr/>
        <w:sdtContent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="00FD412C"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bookmarkEnd w:id="1"/>
    <w:p w:rsidR="00314829" w:rsidRDefault="00314829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AF2B2F" w:rsidRPr="00AF2B2F" w:rsidRDefault="00AF2B2F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AF2B2F">
        <w:rPr>
          <w:rFonts w:ascii="Dunant Light" w:hAnsi="Dunant Light" w:cs="Arial"/>
          <w:noProof/>
          <w:color w:val="000000"/>
          <w:sz w:val="22"/>
          <w:szCs w:val="22"/>
        </w:rPr>
        <w:t xml:space="preserve">Titel </w:t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Titel"/>
          <w:id w:val="-1386486683"/>
          <w:lock w:val="sdtLocked"/>
          <w:placeholder>
            <w:docPart w:val="65A5554609204AF586BE2766981C5064"/>
          </w:placeholder>
          <w:showingPlcHdr/>
        </w:sdtPr>
        <w:sdtEndPr/>
        <w:sdtContent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p w:rsidR="00AF2B2F" w:rsidRPr="00C33203" w:rsidRDefault="00AF2B2F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314829" w:rsidRPr="00917F5D" w:rsidRDefault="00917F5D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>Or</w:t>
      </w:r>
      <w:r w:rsidR="00FD412C">
        <w:rPr>
          <w:rFonts w:ascii="Dunant Light" w:hAnsi="Dunant Light" w:cs="Arial"/>
          <w:noProof/>
          <w:color w:val="000000"/>
          <w:sz w:val="22"/>
          <w:szCs w:val="22"/>
        </w:rPr>
        <w:t>g</w:t>
      </w: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 xml:space="preserve">anisation </w:t>
      </w:r>
      <w:r w:rsidR="00314829" w:rsidRPr="00917F5D">
        <w:rPr>
          <w:rFonts w:ascii="Dunant Light" w:hAnsi="Dunant Light" w:cs="Arial"/>
          <w:noProof/>
          <w:color w:val="000000"/>
          <w:sz w:val="22"/>
          <w:szCs w:val="22"/>
        </w:rPr>
        <w:t>/</w:t>
      </w: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r w:rsidR="00314829" w:rsidRPr="00917F5D">
        <w:rPr>
          <w:rFonts w:ascii="Dunant Light" w:hAnsi="Dunant Light" w:cs="Arial"/>
          <w:noProof/>
          <w:color w:val="000000"/>
          <w:sz w:val="22"/>
          <w:szCs w:val="22"/>
        </w:rPr>
        <w:t>Abteilung</w:t>
      </w:r>
      <w:r w:rsid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Organisation"/>
          <w:id w:val="1673981691"/>
          <w:placeholder>
            <w:docPart w:val="60531350B0B6461CB99264976F8824B4"/>
          </w:placeholder>
          <w:showingPlcHdr/>
        </w:sdtPr>
        <w:sdtEndPr/>
        <w:sdtContent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="00FD412C"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p w:rsidR="00314829" w:rsidRPr="00C33203" w:rsidRDefault="00314829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  <w:r w:rsidRPr="00C33203">
        <w:rPr>
          <w:rFonts w:ascii="Dunant" w:hAnsi="Dunant" w:cs="Arial"/>
          <w:noProof/>
          <w:color w:val="000000"/>
          <w:sz w:val="22"/>
          <w:szCs w:val="22"/>
        </w:rPr>
        <w:tab/>
      </w:r>
    </w:p>
    <w:p w:rsidR="00314829" w:rsidRPr="00917F5D" w:rsidRDefault="00314829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917F5D">
        <w:rPr>
          <w:rFonts w:ascii="Dunant Light" w:hAnsi="Dunant Light" w:cs="Arial"/>
          <w:noProof/>
          <w:color w:val="000000"/>
          <w:sz w:val="22"/>
          <w:szCs w:val="22"/>
        </w:rPr>
        <w:t>Telefon</w:t>
      </w:r>
      <w:bookmarkStart w:id="2" w:name="Text6"/>
      <w:r w:rsid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bookmarkEnd w:id="2"/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Telefon"/>
          <w:id w:val="338977940"/>
          <w:placeholder>
            <w:docPart w:val="6908D4ADD7CD4D60AA0570D28B770593"/>
          </w:placeholder>
          <w:showingPlcHdr/>
        </w:sdtPr>
        <w:sdtEndPr/>
        <w:sdtContent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="00FD412C"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 w:rsidR="00FD412C"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p w:rsidR="00314829" w:rsidRPr="00C33203" w:rsidRDefault="00314829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314829" w:rsidRPr="00917F5D" w:rsidRDefault="00FD412C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>E-m</w:t>
      </w:r>
      <w:r w:rsidR="00C46A9F">
        <w:rPr>
          <w:rFonts w:ascii="Dunant Light" w:hAnsi="Dunant Light" w:cs="Arial"/>
          <w:noProof/>
          <w:color w:val="000000"/>
          <w:sz w:val="22"/>
          <w:szCs w:val="22"/>
        </w:rPr>
        <w:t>ail</w:t>
      </w:r>
      <w:bookmarkStart w:id="3" w:name="Text8"/>
      <w:r w:rsid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</w:t>
      </w:r>
      <w:bookmarkEnd w:id="3"/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E-mail"/>
          <w:id w:val="-2007436311"/>
          <w:placeholder>
            <w:docPart w:val="5690EC9A887B48469E84FA54D2E5F343"/>
          </w:placeholder>
          <w:showingPlcHdr/>
        </w:sdtPr>
        <w:sdtEndPr/>
        <w:sdtContent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sdtContent>
      </w:sdt>
    </w:p>
    <w:p w:rsidR="00314829" w:rsidRDefault="00314829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C33203" w:rsidRPr="00C33203" w:rsidRDefault="00C33203" w:rsidP="0032165E">
      <w:pPr>
        <w:spacing w:line="276" w:lineRule="auto"/>
        <w:rPr>
          <w:rFonts w:ascii="Dunant" w:hAnsi="Dunant" w:cs="Arial"/>
          <w:noProof/>
          <w:color w:val="000000"/>
          <w:sz w:val="22"/>
          <w:szCs w:val="22"/>
        </w:rPr>
      </w:pPr>
    </w:p>
    <w:p w:rsidR="00A36D6D" w:rsidRPr="00C46A9F" w:rsidRDefault="00C46A9F" w:rsidP="0032165E">
      <w:pPr>
        <w:spacing w:line="276" w:lineRule="auto"/>
        <w:rPr>
          <w:rFonts w:ascii="Dunant Light" w:hAnsi="Dunant Light" w:cs="Arial"/>
          <w:noProof/>
          <w:color w:val="C00000"/>
          <w:sz w:val="22"/>
          <w:szCs w:val="22"/>
        </w:rPr>
      </w:pPr>
      <w:bookmarkStart w:id="4" w:name="Kontrollkästchen1"/>
      <w:r w:rsidRPr="00C46A9F">
        <w:rPr>
          <w:rFonts w:ascii="Dunant Light" w:hAnsi="Dunant Light" w:cs="Arial"/>
          <w:noProof/>
          <w:color w:val="C00000"/>
          <w:sz w:val="22"/>
          <w:szCs w:val="22"/>
        </w:rPr>
        <w:t>Parallele Workshops, 12.06.2018, 13:30 – 15:00</w:t>
      </w:r>
      <w:bookmarkEnd w:id="4"/>
    </w:p>
    <w:p w:rsidR="00C46A9F" w:rsidRDefault="00C46A9F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000000"/>
          <w:sz w:val="22"/>
          <w:szCs w:val="22"/>
        </w:rPr>
        <w:t>Priorisierung 1</w:t>
      </w:r>
      <w:r w:rsidR="0029468C"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, G1P1"/>
          <w:id w:val="-1313708923"/>
          <w:lock w:val="sdtLocked"/>
          <w:placeholder>
            <w:docPart w:val="E25647A3C7134FD386273AC941136973"/>
          </w:placeholder>
          <w:showingPlcHdr/>
          <w:dropDownList>
            <w:listItem w:displayText="A. Überfremdung am Arbeitsmarkt - Nehmen uns Migranten die Jobs weg?" w:value="A."/>
            <w:listItem w:displayText="B. Irreguläre Migration - Verbrecher oder humanitäre Notlage?" w:value="B."/>
            <w:listItem w:displayText="C. Freiheit versus Sicherheit - Führen Einschränkungen der Grundrechte zu mehr Sicherheit?" w:value="C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32165E" w:rsidRDefault="0032165E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>Priorisierung 2</w:t>
      </w:r>
      <w:r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, , G1P2"/>
          <w:id w:val="-511682055"/>
          <w:lock w:val="sdtLocked"/>
          <w:placeholder>
            <w:docPart w:val="1D5E4CB2AAA141058378E774E1A2438E"/>
          </w:placeholder>
          <w:showingPlcHdr/>
          <w:dropDownList>
            <w:listItem w:displayText="A. Überfremdung am Arbeitsmarkt - Nehmen uns Migranten die Jobs weg?" w:value="A."/>
            <w:listItem w:displayText="B. Irreguläre Migration - Verbrecher oder humanitäre Notlage?" w:value="B."/>
            <w:listItem w:displayText="C. Freiheit versus Sicherheit - Führen Einschränkungen der Grundrechte zu mehr Sicherheit?" w:value="C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C46A9F" w:rsidRDefault="00C46A9F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</w:p>
    <w:p w:rsidR="00666E1E" w:rsidRPr="00C46A9F" w:rsidRDefault="00666E1E" w:rsidP="00666E1E">
      <w:pPr>
        <w:spacing w:line="276" w:lineRule="auto"/>
        <w:rPr>
          <w:rFonts w:ascii="Dunant Light" w:hAnsi="Dunant Light" w:cs="Arial"/>
          <w:noProof/>
          <w:color w:val="C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C00000"/>
          <w:sz w:val="22"/>
          <w:szCs w:val="22"/>
        </w:rPr>
        <w:t>Parallele Workshops</w:t>
      </w:r>
      <w:r>
        <w:rPr>
          <w:rFonts w:ascii="Dunant Light" w:hAnsi="Dunant Light" w:cs="Arial"/>
          <w:noProof/>
          <w:color w:val="C00000"/>
          <w:sz w:val="22"/>
          <w:szCs w:val="22"/>
        </w:rPr>
        <w:t>, 12.06.2018, 15:30</w:t>
      </w:r>
      <w:r w:rsidRPr="00C46A9F">
        <w:rPr>
          <w:rFonts w:ascii="Dunant Light" w:hAnsi="Dunant Light" w:cs="Arial"/>
          <w:noProof/>
          <w:color w:val="C00000"/>
          <w:sz w:val="22"/>
          <w:szCs w:val="22"/>
        </w:rPr>
        <w:t xml:space="preserve"> –</w:t>
      </w:r>
      <w:r>
        <w:rPr>
          <w:rFonts w:ascii="Dunant Light" w:hAnsi="Dunant Light" w:cs="Arial"/>
          <w:noProof/>
          <w:color w:val="C00000"/>
          <w:sz w:val="22"/>
          <w:szCs w:val="22"/>
        </w:rPr>
        <w:t xml:space="preserve"> 17</w:t>
      </w:r>
      <w:r w:rsidRPr="00C46A9F">
        <w:rPr>
          <w:rFonts w:ascii="Dunant Light" w:hAnsi="Dunant Light" w:cs="Arial"/>
          <w:noProof/>
          <w:color w:val="C00000"/>
          <w:sz w:val="22"/>
          <w:szCs w:val="22"/>
        </w:rPr>
        <w:t>:00</w:t>
      </w:r>
    </w:p>
    <w:p w:rsidR="00666E1E" w:rsidRDefault="00666E1E" w:rsidP="00666E1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000000"/>
          <w:sz w:val="22"/>
          <w:szCs w:val="22"/>
        </w:rPr>
        <w:t>Priorisierung 1</w:t>
      </w:r>
      <w:r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, G2P1"/>
          <w:id w:val="-652982562"/>
          <w:lock w:val="sdtLocked"/>
          <w:placeholder>
            <w:docPart w:val="5101BCCE41564B2681104395F9BF921B"/>
          </w:placeholder>
          <w:showingPlcHdr/>
          <w:dropDownList>
            <w:listItem w:displayText="D. Recht auf Familienzusammenführung - Chance oder Gefahr?" w:value="D."/>
            <w:listItem w:displayText="E. Ängste der Jugend - No Future durch Zuwanderung?" w:value="E."/>
            <w:listItem w:displayText="F. Ursachen unserer Fremdenangst - Wissen wir überhaupt wovor wir uns fürchten?" w:value="F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666E1E" w:rsidRDefault="00666E1E" w:rsidP="00666E1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>Priorisierung 2</w:t>
      </w:r>
      <w:r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, G2P2"/>
          <w:id w:val="1728801223"/>
          <w:lock w:val="sdtLocked"/>
          <w:placeholder>
            <w:docPart w:val="1C23AF3818D44CE6B9FF3785925C1026"/>
          </w:placeholder>
          <w:showingPlcHdr/>
          <w:dropDownList>
            <w:listItem w:displayText="D. Recht auf Familienzusammenführung - Chance oder Gefahr?" w:value="D."/>
            <w:listItem w:displayText="E. Ängste der Jugend - No Future durch Zuwanderung?" w:value="E."/>
            <w:listItem w:displayText="F. Ursachen unserer Fremdenangst - Wissen wir überhaupt wovor wir uns fürchten?" w:value="F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32165E" w:rsidRDefault="0032165E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</w:p>
    <w:p w:rsidR="00666E1E" w:rsidRPr="00C46A9F" w:rsidRDefault="00666E1E" w:rsidP="00666E1E">
      <w:pPr>
        <w:spacing w:line="276" w:lineRule="auto"/>
        <w:rPr>
          <w:rFonts w:ascii="Dunant Light" w:hAnsi="Dunant Light" w:cs="Arial"/>
          <w:noProof/>
          <w:color w:val="C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C00000"/>
          <w:sz w:val="22"/>
          <w:szCs w:val="22"/>
        </w:rPr>
        <w:t>Parallele Workshops</w:t>
      </w:r>
      <w:r>
        <w:rPr>
          <w:rFonts w:ascii="Dunant Light" w:hAnsi="Dunant Light" w:cs="Arial"/>
          <w:noProof/>
          <w:color w:val="C00000"/>
          <w:sz w:val="22"/>
          <w:szCs w:val="22"/>
        </w:rPr>
        <w:t xml:space="preserve">, 13.06.2018, 10:00 </w:t>
      </w:r>
      <w:r w:rsidR="00745F82">
        <w:rPr>
          <w:rFonts w:ascii="Dunant Light" w:hAnsi="Dunant Light" w:cs="Arial"/>
          <w:noProof/>
          <w:color w:val="C00000"/>
          <w:sz w:val="22"/>
          <w:szCs w:val="22"/>
        </w:rPr>
        <w:t>–</w:t>
      </w:r>
      <w:r>
        <w:rPr>
          <w:rFonts w:ascii="Dunant Light" w:hAnsi="Dunant Light" w:cs="Arial"/>
          <w:noProof/>
          <w:color w:val="C00000"/>
          <w:sz w:val="22"/>
          <w:szCs w:val="22"/>
        </w:rPr>
        <w:t xml:space="preserve"> </w:t>
      </w:r>
      <w:r w:rsidR="00745F82">
        <w:rPr>
          <w:rFonts w:ascii="Dunant Light" w:hAnsi="Dunant Light" w:cs="Arial"/>
          <w:noProof/>
          <w:color w:val="C00000"/>
          <w:sz w:val="22"/>
          <w:szCs w:val="22"/>
        </w:rPr>
        <w:t>12:00</w:t>
      </w:r>
    </w:p>
    <w:p w:rsidR="00666E1E" w:rsidRDefault="00666E1E" w:rsidP="00666E1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000000"/>
          <w:sz w:val="22"/>
          <w:szCs w:val="22"/>
        </w:rPr>
        <w:t>Priorisierung 1</w:t>
      </w:r>
      <w:r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, G3P1"/>
          <w:id w:val="48884601"/>
          <w:lock w:val="sdtLocked"/>
          <w:placeholder>
            <w:docPart w:val="1C0C8F7825BC4FDF803F7FB02ACEB46F"/>
          </w:placeholder>
          <w:showingPlcHdr/>
          <w:dropDownList>
            <w:listItem w:displayText="G. Alles Terroristen und Verbrecher? - Wie sehr müssen wir uns vor kriminellen Ausländern fürchten?" w:value="G."/>
            <w:listItem w:displayText="H. Die Gesellschaft als Patient - Wie kann Kommunikation überschießende Ängste nehmen?" w:value="H."/>
            <w:listItem w:displayText="I. Migranten als 'Feindbild' - Wie kann man Gegendarstellung effektiv kommunizieren?" w:value="I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666E1E" w:rsidRDefault="00666E1E" w:rsidP="00666E1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 xml:space="preserve">Priorisierung </w:t>
      </w:r>
      <w:r w:rsidR="00745F82">
        <w:rPr>
          <w:rFonts w:ascii="Dunant Light" w:hAnsi="Dunant Light" w:cs="Arial"/>
          <w:noProof/>
          <w:color w:val="000000"/>
          <w:sz w:val="22"/>
          <w:szCs w:val="22"/>
        </w:rPr>
        <w:t>2</w:t>
      </w:r>
      <w:r>
        <w:rPr>
          <w:rFonts w:ascii="Dunant Light" w:hAnsi="Dunant Light" w:cs="Arial"/>
          <w:noProof/>
          <w:color w:val="000000"/>
          <w:sz w:val="22"/>
          <w:szCs w:val="22"/>
        </w:rPr>
        <w:tab/>
      </w:r>
      <w:sdt>
        <w:sdtPr>
          <w:rPr>
            <w:rFonts w:ascii="Dunant Light" w:hAnsi="Dunant Light" w:cs="Arial"/>
            <w:noProof/>
            <w:color w:val="000000"/>
            <w:sz w:val="22"/>
            <w:szCs w:val="22"/>
          </w:rPr>
          <w:tag w:val="Wählen Sie einen Workshop aus; G3P2"/>
          <w:id w:val="-1029412989"/>
          <w:lock w:val="sdtLocked"/>
          <w:placeholder>
            <w:docPart w:val="47914944C90A40589050F7584CED9817"/>
          </w:placeholder>
          <w:showingPlcHdr/>
          <w:dropDownList>
            <w:listItem w:displayText="G. Alles Terroristen und Verbrecher? - Wie sehr müssen wir uns vor kriminellen Ausländern fürchten?" w:value="G."/>
            <w:listItem w:displayText="H. Die Gesellschaft als Patient - Wie kann Kommunikation überschießende Ängste nehmen?" w:value="H."/>
            <w:listItem w:displayText="I. Migranten als 'Feindbild' - Wie kann man Gegendarstellung effektiv kommunizieren?" w:value="I."/>
          </w:dropDownList>
        </w:sdtPr>
        <w:sdtEndPr/>
        <w:sdtContent>
          <w:r w:rsidR="005E4ADB"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sdtContent>
      </w:sdt>
    </w:p>
    <w:p w:rsidR="00666E1E" w:rsidRDefault="00666E1E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</w:p>
    <w:p w:rsidR="00666E1E" w:rsidRPr="00C46A9F" w:rsidRDefault="00666E1E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</w:p>
    <w:p w:rsidR="00885FD8" w:rsidRDefault="00314829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 w:rsidRP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Bitte bis spätestens </w:t>
      </w:r>
      <w:r w:rsidR="00666E1E" w:rsidRPr="00616F15">
        <w:rPr>
          <w:rFonts w:ascii="Dunant Light" w:hAnsi="Dunant Light" w:cs="Arial"/>
          <w:b/>
          <w:noProof/>
          <w:color w:val="000000"/>
          <w:sz w:val="22"/>
          <w:szCs w:val="22"/>
        </w:rPr>
        <w:t>25</w:t>
      </w:r>
      <w:r w:rsidRPr="00616F15">
        <w:rPr>
          <w:rFonts w:ascii="Dunant Light" w:hAnsi="Dunant Light" w:cs="Arial"/>
          <w:b/>
          <w:noProof/>
          <w:color w:val="000000"/>
          <w:sz w:val="22"/>
          <w:szCs w:val="22"/>
        </w:rPr>
        <w:t xml:space="preserve">. </w:t>
      </w:r>
      <w:r w:rsidR="00666E1E" w:rsidRPr="00616F15">
        <w:rPr>
          <w:rFonts w:ascii="Dunant Light" w:hAnsi="Dunant Light" w:cs="Arial"/>
          <w:b/>
          <w:noProof/>
          <w:color w:val="000000"/>
          <w:sz w:val="22"/>
          <w:szCs w:val="22"/>
        </w:rPr>
        <w:t>Mai</w:t>
      </w:r>
      <w:r w:rsidRPr="00616F15">
        <w:rPr>
          <w:rFonts w:ascii="Dunant Light" w:hAnsi="Dunant Light" w:cs="Arial"/>
          <w:b/>
          <w:noProof/>
          <w:color w:val="000000"/>
          <w:sz w:val="22"/>
          <w:szCs w:val="22"/>
        </w:rPr>
        <w:t xml:space="preserve"> 201</w:t>
      </w:r>
      <w:r w:rsidR="00A36D6D" w:rsidRPr="00616F15">
        <w:rPr>
          <w:rFonts w:ascii="Dunant Light" w:hAnsi="Dunant Light" w:cs="Arial"/>
          <w:b/>
          <w:noProof/>
          <w:color w:val="000000"/>
          <w:sz w:val="22"/>
          <w:szCs w:val="22"/>
        </w:rPr>
        <w:t>8</w:t>
      </w:r>
      <w:r w:rsidRPr="00C46A9F">
        <w:rPr>
          <w:rFonts w:ascii="Dunant Light" w:hAnsi="Dunant Light" w:cs="Arial"/>
          <w:noProof/>
          <w:color w:val="000000"/>
          <w:sz w:val="22"/>
          <w:szCs w:val="22"/>
        </w:rPr>
        <w:t xml:space="preserve"> retour senden an Bettina Lang </w:t>
      </w:r>
      <w:r w:rsidR="00254CE0">
        <w:rPr>
          <w:rFonts w:ascii="Dunant Light" w:hAnsi="Dunant Light" w:cs="Arial"/>
          <w:noProof/>
          <w:color w:val="000000"/>
          <w:sz w:val="22"/>
          <w:szCs w:val="22"/>
        </w:rPr>
        <w:t>(</w:t>
      </w:r>
      <w:hyperlink r:id="rId8" w:history="1">
        <w:r w:rsidRPr="00C46A9F">
          <w:rPr>
            <w:rStyle w:val="Hyperlink"/>
            <w:rFonts w:ascii="Dunant Light" w:hAnsi="Dunant Light" w:cs="Arial"/>
            <w:noProof/>
            <w:sz w:val="22"/>
            <w:szCs w:val="22"/>
          </w:rPr>
          <w:t>bettina.lang@roteskreuz.at</w:t>
        </w:r>
      </w:hyperlink>
      <w:r w:rsidR="00254CE0">
        <w:rPr>
          <w:rFonts w:ascii="Dunant Light" w:hAnsi="Dunant Light" w:cs="Arial"/>
          <w:noProof/>
          <w:color w:val="000000"/>
          <w:sz w:val="22"/>
          <w:szCs w:val="22"/>
        </w:rPr>
        <w:t>).</w:t>
      </w:r>
    </w:p>
    <w:p w:rsidR="00616F15" w:rsidRDefault="00616F15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</w:p>
    <w:p w:rsidR="00745F82" w:rsidRPr="00C46A9F" w:rsidRDefault="00254CE0" w:rsidP="0032165E">
      <w:pPr>
        <w:spacing w:line="276" w:lineRule="auto"/>
        <w:rPr>
          <w:rFonts w:ascii="Dunant Light" w:hAnsi="Dunant Light" w:cs="Arial"/>
          <w:noProof/>
          <w:color w:val="000000"/>
          <w:sz w:val="22"/>
          <w:szCs w:val="22"/>
        </w:rPr>
      </w:pPr>
      <w:r>
        <w:rPr>
          <w:rFonts w:ascii="Dunant Light" w:hAnsi="Dunant Light" w:cs="Arial"/>
          <w:noProof/>
          <w:color w:val="000000"/>
          <w:sz w:val="22"/>
          <w:szCs w:val="22"/>
        </w:rPr>
        <w:t>Die Anmeldung ist kostenlos. Wenn Sie aus unvorhersehbaren Gründen nicht am Symposium teilnehmen können</w:t>
      </w:r>
      <w:r w:rsidR="00F47578">
        <w:rPr>
          <w:rFonts w:ascii="Dunant Light" w:hAnsi="Dunant Light" w:cs="Arial"/>
          <w:noProof/>
          <w:color w:val="000000"/>
          <w:sz w:val="22"/>
          <w:szCs w:val="22"/>
        </w:rPr>
        <w:t>,</w:t>
      </w:r>
      <w:r>
        <w:rPr>
          <w:rFonts w:ascii="Dunant Light" w:hAnsi="Dunant Light" w:cs="Arial"/>
          <w:noProof/>
          <w:color w:val="000000"/>
          <w:sz w:val="22"/>
          <w:szCs w:val="22"/>
        </w:rPr>
        <w:t xml:space="preserve"> bitten wir Sie höflich um eine kurze Absage.</w:t>
      </w:r>
    </w:p>
    <w:sectPr w:rsidR="00745F82" w:rsidRPr="00C46A9F" w:rsidSect="00FE7E44">
      <w:headerReference w:type="default" r:id="rId9"/>
      <w:footerReference w:type="default" r:id="rId10"/>
      <w:pgSz w:w="11900" w:h="16840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0BB" w:rsidRDefault="001420BB" w:rsidP="00D261A0">
      <w:r>
        <w:separator/>
      </w:r>
    </w:p>
  </w:endnote>
  <w:endnote w:type="continuationSeparator" w:id="0">
    <w:p w:rsidR="001420BB" w:rsidRDefault="001420BB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17A6AFDB-57B2-47B3-9231-5187040A10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B290D1-A49C-4020-9E73-55C1C6B6ED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B7293F-FCEE-48BD-BDFB-5A9938D43997}"/>
  </w:font>
  <w:font w:name="Dunan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unant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Dunan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B2A" w:rsidRDefault="00616F1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AB117D" wp14:editId="43CAC698">
              <wp:simplePos x="0" y="0"/>
              <wp:positionH relativeFrom="column">
                <wp:posOffset>-502285</wp:posOffset>
              </wp:positionH>
              <wp:positionV relativeFrom="paragraph">
                <wp:posOffset>-187960</wp:posOffset>
              </wp:positionV>
              <wp:extent cx="6908800" cy="342900"/>
              <wp:effectExtent l="0" t="0" r="0" b="0"/>
              <wp:wrapThrough wrapText="bothSides">
                <wp:wrapPolygon edited="0">
                  <wp:start x="119" y="3600"/>
                  <wp:lineTo x="119" y="18000"/>
                  <wp:lineTo x="21382" y="18000"/>
                  <wp:lineTo x="21382" y="3600"/>
                  <wp:lineTo x="119" y="360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686" w:rsidRPr="009231E5" w:rsidRDefault="003F1D2A" w:rsidP="00DB3686">
                          <w:pP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Generalsekretariat </w:t>
                          </w:r>
                          <w:r w:rsidR="009231E5" w:rsidRPr="00241973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|</w:t>
                          </w:r>
                          <w:r w:rsidR="00901112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="00CB71A0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Migration</w:t>
                          </w:r>
                          <w:r w:rsidR="0064538B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Dunant" w:hAnsi="Dunant"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www.roteskreuz.at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B117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9.55pt;margin-top:-14.8pt;width:54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" filled="f" stroked="f">
              <v:textbox inset=",7.2pt,,7.2pt">
                <w:txbxContent>
                  <w:p w:rsidR="00DB3686" w:rsidRPr="009231E5" w:rsidRDefault="003F1D2A" w:rsidP="00DB3686">
                    <w:pP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Generalsekretariat </w:t>
                    </w:r>
                    <w:r w:rsidR="009231E5" w:rsidRPr="00241973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|</w:t>
                    </w:r>
                    <w:r w:rsidR="00901112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="00CB71A0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Migration</w:t>
                    </w:r>
                    <w:r w:rsidR="0064538B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Dunant" w:hAnsi="Dunant" w:cs="Arial"/>
                        <w:b/>
                        <w:color w:val="FFFFFF"/>
                        <w:sz w:val="14"/>
                        <w:szCs w:val="14"/>
                      </w:rPr>
                      <w:t xml:space="preserve"> www.roteskreuz.at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827F57" wp14:editId="335BE973">
              <wp:simplePos x="0" y="0"/>
              <wp:positionH relativeFrom="column">
                <wp:posOffset>-555625</wp:posOffset>
              </wp:positionH>
              <wp:positionV relativeFrom="paragraph">
                <wp:posOffset>-1879600</wp:posOffset>
              </wp:positionV>
              <wp:extent cx="6841490" cy="1979930"/>
              <wp:effectExtent l="0" t="0" r="0" b="1270"/>
              <wp:wrapThrough wrapText="bothSides">
                <wp:wrapPolygon edited="0">
                  <wp:start x="0" y="0"/>
                  <wp:lineTo x="0" y="21406"/>
                  <wp:lineTo x="21532" y="21406"/>
                  <wp:lineTo x="21532" y="0"/>
                  <wp:lineTo x="0" y="0"/>
                </wp:wrapPolygon>
              </wp:wrapThrough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1490" cy="1979930"/>
                        <a:chOff x="545" y="13173"/>
                        <a:chExt cx="10774" cy="3118"/>
                      </a:xfrm>
                    </wpg:grpSpPr>
                    <wps:wsp>
                      <wps:cNvPr id="2" name="Rechteck 1"/>
                      <wps:cNvSpPr>
                        <a:spLocks noChangeArrowheads="1"/>
                      </wps:cNvSpPr>
                      <wps:spPr bwMode="auto">
                        <a:xfrm>
                          <a:off x="547" y="13173"/>
                          <a:ext cx="10772" cy="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echteck 1"/>
                      <wps:cNvSpPr>
                        <a:spLocks noChangeArrowheads="1"/>
                      </wps:cNvSpPr>
                      <wps:spPr bwMode="auto">
                        <a:xfrm>
                          <a:off x="545" y="15925"/>
                          <a:ext cx="10772" cy="340"/>
                        </a:xfrm>
                        <a:prstGeom prst="rect">
                          <a:avLst/>
                        </a:prstGeom>
                        <a:solidFill>
                          <a:srgbClr val="B7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 descr="OERK_ueberreg_1z_slogan_unten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77" y="13853"/>
                          <a:ext cx="3572" cy="19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0EC8F" id="Group 1" o:spid="_x0000_s1026" style="position:absolute;margin-left:-43.75pt;margin-top:-148pt;width:538.7pt;height:155.9pt;z-index:251657216" coordorigin="545,13173" coordsize="10774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2AAAAABSZ2h0bG9uZwAABu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nBob3Rvc2hvcCIvPiA8cmRmOmxpIHN0RXZ0OmFjdGlvbj0ic2F2&#10;ZWQiIHN0RXZ0Omluc3RhbmNlSUQ9InhtcC5paWQ6MDI2NzkwN0YyMzIwNjgxMTg4QzY4QjIyNUQ4&#10;MTYwRTYiIHN0RXZ0OndoZW49IjIwMTMtMDYtMjdUMTI6NTI6NDIrMDI6MDAiIHN0RXZ0OnNvZnR3&#10;YXJlQWdlbnQ9IkFkb2JlIFBob3Rvc2hvcCBDUzUuMSBNYWNpbnRvc2g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IBAQEBAQECAgICAgICAgICAgICAgMDAwMDAwMDAwMDAwMDAwEBAQEBAQECAQEC&#10;AwICAgMDAwMDAwMDAwMDAwMDAwMDAwMDAwMDAwMDAwMDAwMDAwMDAwMDAwMDAwMDAwMDAwMD/8AA&#10;EQgD2AbsAwERAAIRAQMRAf/dAAQA3v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f82H/t3L8uv/ES&#10;5H/3aUvuP/dX/p3e7f8ANA/8eXrL/wC4H/4mT7e/9LWP/q1L183X3zn6+z3r3v3Xuve/de697917&#10;r3v3Xuve/de697917r3v3Xuve/de6s5/k1f9vMvil/4du7f/AH2Oc9yX7O/9PK2r/mpJ/wBWZOsI&#10;P7yH/wAQl5+/55LT/u52XX0XffQ3r44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5/zYf+3cvy6/8RLkf/dpS+4/91f+nd7t/wA0D/x5esv/ALgf/iZPt7/0tY/+rUvX&#10;zdffOfr7Peve/de697917r3v3Xuve/de697917r3v3Xuve/de697917qzn+TV/28y+KX/h27t/8A&#10;fY5z3Jfs7/08rav+akn/AFZk6wg/vIf/ABCXn7/nktP+7nZdfRd99Devj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n/Nh/7dy/Lr/xEuR/92lL7j/3V/6d3u3/ADQP&#10;/Hl6y/8AuB/+Jk+3v/S1j/6tS9fN1985+vs9697917r3v3Xuve/de697917r3v3Xuve/de697917&#10;r3v3XurOf5NX/bzL4pf+Hbu3/wB9jnPcl+zv/Tytq/5qSf8AVmTrCD+8h/8AEJefv+eS0/7udl19&#10;F330N6+OL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ef82H/t3L8u&#10;v/ES5H/3aUvuP/dX/p3e7f8ANA/8eXrL/wC4H/4mT7e/9LWP/q1L183X3zn6+z3r3v3Xuve/de69&#10;7917r3v3Xuve/de697917r3v3Xuve/de6s5/k1f9vMvil/4du7f/AH2Oc9yX7O/9PK2r/mpJ/wBW&#10;ZOsIP7yH/wAQl5+/55LT/u52XX0XffQ3r44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5/zYf+3cvy6/8RLkf/dpS+4/91f+nd7t/wA0D/x5esv/ALgf/iZPt7/0tY/+&#10;rUvXzdffOfr7Peve/de697917r3v3Xuve/de697917r3v3Xuve/de697917qzn+TV/28y+KX/h27&#10;t/8AfY5z3Jfs7/08rav+akn/AFZk6wg/vIf/ABCXn7/nktP+7nZdfRd99Devji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n/Nh/7dy/Lr/xEuR/92lL7j/3V/6d3u3/&#10;ADQP/Hl6y/8AuB/+Jk+3v/S1j/6tS9fN1985+vs9697917r3v3Xuve/de697917r3v3Xuve/de69&#10;7917r3v3XurOf5NX/bzL4pf+Hbu3/wB9jnPcl+zv/Tytq/5qSf8AVmTrCD+8h/8AEJefv+eS0/7u&#10;dl19F330N6+O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ef82H/t&#10;3L8uv/ES5H/3aUvuP/dX/p3e7f8ANA/8eXrL/wC4H/4mT7e/9LWP/q1L183X3zn6+z3r3v3Xuve/&#10;de697917r3v3Xuve/de697917r3v3Xuve/de6s5/k1f9vMvil/4du7f/AH2Oc9yX7O/9PK2r/mpJ&#10;/wBWZOsIP7yH/wAQl5+/55LT/u52XX0XffQ3r44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5/zYf+3cvy6/8RLkf/dpS+4/91f+nd7t/wA0D/x5esv/ALgf/iZPt7/0&#10;tY/+rUvXzdffOfr7Peve/de697917r3v3Xuve/de697917r3v3Xuve/de697917qzn+TV/28y+KX&#10;/h27t/8AfY5z3Jfs7/08rav+akn/AFZk6wg/vIf/ABCXn7/nktP+7nZdfRd99Devji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n/Nh/7dy/Lr/xEuR/92lL7j/3V/6d&#10;3u3/ADQP/Hl6y/8AuB/+Jk+3v/S1j/6tS9fN1985+vs9697917r3v3Xuve/de697917r3v3Xuve/&#10;de697917r3v3XurOf5NX/bzL4pf+Hbu3/wB9jnPcl+zv/Tytq/5qSf8AVmTrCD+8h/8AEJefv+eS&#10;0/7udl19F330N6+OL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R/8AmW/9u/fmN/4rz2d/7zM/sE+5H/Kg7x/z&#10;yTf8cPWUH3Kf/EuPbj/xYNs/7SU6+aT75u9fa51737r3Xvfuvde9+691737r3Xvfuvde9+691737&#10;r3Xvfuvde9+691737r3Xvfuvde9+691737r3Xvfuvde9+691737r3Xvfuvde9+691737r3Xvfuvd&#10;e9+691737r3Xvfuvde9+691737r3Xvfuvde9+691737r3Vsv8jX/ALelfF7/AMrX/wDA7bu9yt7I&#10;/wDTz9s/6if+0SfrAD+9H/8AEE+ef+pL/wCTDtPX0MffQLr5A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/8AmW/9u/fmN/4rz2d/7zM/sE+5&#10;H/Kg7x/zyTf8cPWUH3Kf/EuPbj/xYNs/7SU6+aT75u9fa51737r3Xvfuvde9+691737r3Xvfuvde&#10;9+691737r3Xvfuvde9+691737r3Xvfuvde9+691737r3Xvfuvde9+691737r3Xvfuvde9+691737&#10;r3Xvfuvde9+691737r3Xvfuvde9+691737r3Xvfuvde9+691737r3Vsv8jX/ALelfF7/AMrX/wDA&#10;7bu9yt7I/wDTz9s/6if+0SfrAD+9H/8AEE+ef+pL/wCTDtPX0MffQLr5A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/8AmW/9u/fmN/4rz2d/&#10;7zM/sE+5H/Kg7x/zyTf8cPWUH3Kf/EuPbj/xYNs/7SU6+aT75u9fa51737r3Xvfuvde9+691737r&#10;3Xvfuvde9+691737r3Xvfuvde9+691737r3Xvfuvde9+691737r3Xvfuvde9+691737r3Xvfuvde&#10;9+691737r3Xvfuvde9+691737r3Xvfuvde9+691737r3Xvfuvde9+691737r3Vsv8jX/ALelfF7/&#10;AMrX/wDA7bu9yt7I/wDTz9s/6if+0SfrAD+9H/8AEE+ef+pL/wCTDtPX0MffQLr5A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ef8&#10;2H/t3L8uv/ES5H/3aUvuP/dX/p3e7f8ANA/8eXrL/wC4H/4mT7e/9LWP/q1L183X3zn6+z3r3v3X&#10;uve/de697917r3v3Xuve/de697917r3v3Xuve/de6s5/k1f9vMvil/4du7f/AH2Oc9yX7O/9PK2r&#10;/mpJ/wBWZOsIP7yH/wAQl5+/55LT/u52XX0XffQ3r44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5/zYf+3cvy6/8RLkf/dpS+4/91f+nd7t/wA0D/x5esv/ALgf/iZP&#10;t7/0tY/+rUvXzdffOfr7Peve/de697917r3v3Xuve/de697917r3v3Xuve/de697917qzn+TV/28&#10;y+KX/h27t/8AfY5z3Jfs7/08rav+akn/AFZk6wg/vIf/ABCXn7/nktP+7nZdfRd99Devji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n/Nh/7dy/Lr/xEuR/92lL7j/3&#10;V/6d3u3/ADQP/Hl6y/8AuB/+Jk+3v/S1j/6tS9fN1985+vs9697917r3v3Xuve/de697917r3v3X&#10;uve/de697917r3v3XurOf5NX/bzL4pf+Hbu3/wB9jnPcl+zv/Tytq/5qSf8AVmTrCD+8h/8AEJef&#10;v+eS0/7udl19F330N6+OL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ef82H/t3L8uv/ES5H/3aUvuP/dX/p3e7f8ANA/8eXrL/wC4H/4mT7e/9LWP/q1L183X3zn6+z3r&#10;3v3Xuve/de697917r3v3Xuve/de697917r3v3Xuve/de6s5/k1f9vMvil/4du7f/AH2Oc9yX7O/9&#10;PK2r/mpJ/wBWZOsIP7yH/wAQl5+/55LT/u52XX0XffQ3r44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5/zYf+3cvy6/8RLkf/dpS+4/91f+nd7t/wA0D/x5esv/ALgf&#10;/iZPt7/0tY/+rUvXzdffOfr7Peve/de697917r3v3Xuve/de697917r3v3Xuve/de697917qzn+T&#10;V/28y+KX/h27t/8AfY5z3Jfs7/08rav+akn/AFZk6wg/vIf/ABCXn7/nktP+7nZdfRd99Devji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n/Nh/7dy/Lr/xEuR/92lL&#10;7j/3V/6d3u3/ADQP/Hl6y/8AuB/+Jk+3v/S1j/6tS9fN1985+vs9697917r3v3Xuve/de697917r&#10;3v3Xuve/de697917r3v3XurOf5NX/bzL4pf+Hbu3/wB9jnPcl+zv/Tytq/5qSf8AVmTrCD+8h/8A&#10;EJefv+eS0/7udl19F330N6+O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ef82H/t3L8uv/ES5H/3aUvuP/dX/p3e7f8ANA/8eXrL/wC4H/4mT7e/9LWP/q1L183X3zn6&#10;+z3r3v3Xuve/de697917r3v3Xuve/de697917r3v3Xuve/de6s5/k1f9vMvil/4du7f/AH2Oc9yX&#10;7O/9PK2r/mpJ/wBWZOsIP7yH/wAQl5+/55LT/u52XX0XffQ3r44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5/zYf+3cvy6/8RLkf/dpS+4/91f+nd7t/wA0D/x5esv/&#10;ALgf/iZPt7/0tY/+rUvXzdffOfr7Peve/de697917r3v3Xuve/de697917r3v3Xuve/de697917q&#10;zn+TV/28y+KX/h27t/8AfY5z3Jfs7/08rav+akn/AFZk6wg/vIf/ABCXn7/nktP+7nZdfRd99Dev&#10;j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n/Nh/7dy/Lr/xEuR/&#10;92lL7j/3V/6d3u3/ADQP/Hl6y/8AuB/+Jk+3v/S1j/6tS9fN1985+vs9697917r3v3Xuve/de697&#10;917r3v3Xuve/de697917r3v3XurOf5NX/bzL4pf+Hbu3/wB9jnPcl+zv/Tytq/5qSf8AVmTrCD+8&#10;h/8AEJefv+eS0/7udl19F330N6+O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dIDF/VdlVSNTFbKSRZCbA8m5AueL3sLe691y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UFVVSzOVUAu2kM5AsWYIALn6mwA/oB7917rl7917r3v3Xuve/de697917r3v3Xuve/de697917&#10;r3v3Xuve/de697917r3v3Xuve/de697917r3v3Xuve/de697917r3v3Xuve/de697917r3v3Xuve&#10;/de697917r3v3Xuve/de697917r3v3Xuve/de697917r3v3Xuve/de697917r3v3Xuv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pFd9f8ACxXDbU7j3ptr&#10;oL4f0fZvT+3cvU4bbO/t6dtVmy9w75ix1Qaeo3PT7dxWCycOPoaplZqCGWpmnaHxzTiGSR6WF4RY&#10;yenBH69X7/yt/wCdD8Xf5qVHvvGdW43dHVvZ/XP8Enz3VXZtdtWHcuWxGbpJ5F3Jsk4WunOWx9NP&#10;Sz09dNHCj0pNO1TFCKqDW2yFePVWUr1b97r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X&#10;yV/ltfA/5hZyj3T8kviz1H2lu+ibHCPemV29/Cd7T02Jm8+PxmR3ntmSiylXQxsT/kFVVyUzKWVo&#10;mVmB2GI4dbBI4dG12VsnZ3W20dt7A692tt/Y+xtnYbH7d2ns/amIoMBtrbeBxVOtJjcPg8Li44qe&#10;lpoIlVIoYY1VQLAe9cetdK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">
              <v:rect id="Rechteck 1" o:spid="_x0000_s1027" style="position:absolute;left:547;top:13173;width:1077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rect id="Rechteck 1" o:spid="_x0000_s1028" style="position:absolute;left:545;top:15925;width:10772;height: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" fillcolor="#b70e0c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OERK_ueberreg_1z_slogan_unten_rgb" style="position:absolute;left:7477;top:13853;width:3572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">
                <v:imagedata r:id="rId2" o:title="OERK_ueberreg_1z_slogan_unten_rgb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0BB" w:rsidRDefault="001420BB" w:rsidP="00D261A0">
      <w:r>
        <w:separator/>
      </w:r>
    </w:p>
  </w:footnote>
  <w:footnote w:type="continuationSeparator" w:id="0">
    <w:p w:rsidR="001420BB" w:rsidRDefault="001420BB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6F15" w:rsidRDefault="00616F15" w:rsidP="00616F15">
    <w:pPr>
      <w:autoSpaceDE w:val="0"/>
      <w:autoSpaceDN w:val="0"/>
      <w:adjustRightInd w:val="0"/>
      <w:jc w:val="center"/>
      <w:rPr>
        <w:rFonts w:ascii="Dunant Light" w:hAnsi="Dunant Light" w:cs="Arial"/>
        <w:b/>
        <w:noProof/>
        <w:color w:val="C00000"/>
        <w:sz w:val="28"/>
        <w:szCs w:val="28"/>
      </w:rPr>
    </w:pPr>
    <w:r w:rsidRPr="00C46A9F">
      <w:rPr>
        <w:rFonts w:ascii="Dunant-Light" w:hAnsi="Dunant-Light" w:cs="Dunant-Light"/>
        <w:b/>
        <w:noProof/>
        <w:color w:val="000000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25EEB" wp14:editId="1B8053D6">
              <wp:simplePos x="0" y="0"/>
              <wp:positionH relativeFrom="margin">
                <wp:posOffset>2540</wp:posOffset>
              </wp:positionH>
              <wp:positionV relativeFrom="paragraph">
                <wp:posOffset>99857</wp:posOffset>
              </wp:positionV>
              <wp:extent cx="5734050" cy="942975"/>
              <wp:effectExtent l="0" t="0" r="19050" b="2857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94297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916CA" id="Rechteck 3" o:spid="_x0000_s1026" style="position:absolute;margin-left:.2pt;margin-top:7.85pt;width:451.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" filled="f" strokecolor="#c00000" strokeweight="1pt">
              <w10:wrap anchorx="margin"/>
            </v:rect>
          </w:pict>
        </mc:Fallback>
      </mc:AlternateContent>
    </w:r>
  </w:p>
  <w:p w:rsidR="00616F15" w:rsidRPr="00C46A9F" w:rsidRDefault="00616F15" w:rsidP="00616F15">
    <w:pPr>
      <w:autoSpaceDE w:val="0"/>
      <w:autoSpaceDN w:val="0"/>
      <w:adjustRightInd w:val="0"/>
      <w:jc w:val="center"/>
      <w:rPr>
        <w:rFonts w:ascii="Dunant-Light" w:hAnsi="Dunant-Light" w:cs="Dunant-Light"/>
        <w:b/>
        <w:color w:val="C00000"/>
        <w:sz w:val="28"/>
        <w:szCs w:val="28"/>
      </w:rPr>
    </w:pPr>
    <w:r w:rsidRPr="00C46A9F">
      <w:rPr>
        <w:rFonts w:ascii="Dunant Light" w:hAnsi="Dunant Light" w:cs="Arial"/>
        <w:b/>
        <w:noProof/>
        <w:color w:val="C00000"/>
        <w:sz w:val="28"/>
        <w:szCs w:val="28"/>
      </w:rPr>
      <w:t xml:space="preserve">Anmeldeformular </w:t>
    </w:r>
    <w:r w:rsidRPr="00C46A9F">
      <w:rPr>
        <w:rFonts w:ascii="Dunant-Light" w:hAnsi="Dunant-Light" w:cs="Dunant-Light"/>
        <w:b/>
        <w:color w:val="C00000"/>
        <w:sz w:val="28"/>
        <w:szCs w:val="28"/>
      </w:rPr>
      <w:t>Migrationssymposium des Österreichischen Roten Kreuzes</w:t>
    </w:r>
  </w:p>
  <w:p w:rsidR="00616F15" w:rsidRDefault="00616F15" w:rsidP="00616F15">
    <w:pPr>
      <w:tabs>
        <w:tab w:val="left" w:pos="3240"/>
      </w:tabs>
      <w:autoSpaceDE w:val="0"/>
      <w:autoSpaceDN w:val="0"/>
      <w:adjustRightInd w:val="0"/>
      <w:rPr>
        <w:rFonts w:ascii="Dunant-Light" w:hAnsi="Dunant-Light" w:cs="Dunant-Light"/>
        <w:color w:val="C00000"/>
        <w:sz w:val="22"/>
        <w:szCs w:val="22"/>
      </w:rPr>
    </w:pPr>
  </w:p>
  <w:p w:rsidR="00616F15" w:rsidRPr="00917F5D" w:rsidRDefault="00616F15" w:rsidP="00616F15">
    <w:pPr>
      <w:autoSpaceDE w:val="0"/>
      <w:autoSpaceDN w:val="0"/>
      <w:adjustRightInd w:val="0"/>
      <w:jc w:val="center"/>
      <w:rPr>
        <w:rFonts w:ascii="Dunant-Light" w:hAnsi="Dunant-Light" w:cs="Dunant-Light"/>
        <w:color w:val="C00000"/>
        <w:sz w:val="22"/>
        <w:szCs w:val="22"/>
      </w:rPr>
    </w:pPr>
    <w:r w:rsidRPr="00917F5D">
      <w:rPr>
        <w:rFonts w:ascii="Dunant-Light" w:hAnsi="Dunant-Light" w:cs="Dunant-Light"/>
        <w:color w:val="C00000"/>
        <w:sz w:val="22"/>
        <w:szCs w:val="22"/>
      </w:rPr>
      <w:t>12. und 13. Juni 2018</w:t>
    </w:r>
  </w:p>
  <w:p w:rsidR="00616F15" w:rsidRPr="00917F5D" w:rsidRDefault="00616F15" w:rsidP="00616F15">
    <w:pPr>
      <w:autoSpaceDE w:val="0"/>
      <w:autoSpaceDN w:val="0"/>
      <w:adjustRightInd w:val="0"/>
      <w:jc w:val="center"/>
      <w:rPr>
        <w:rFonts w:ascii="Dunant-Light" w:hAnsi="Dunant-Light" w:cs="Dunant-Light"/>
        <w:color w:val="C00000"/>
        <w:sz w:val="22"/>
        <w:szCs w:val="22"/>
      </w:rPr>
    </w:pPr>
    <w:r w:rsidRPr="00917F5D">
      <w:rPr>
        <w:rFonts w:ascii="Dunant-Light" w:hAnsi="Dunant-Light" w:cs="Dunant-Light"/>
        <w:color w:val="C00000"/>
        <w:sz w:val="22"/>
        <w:szCs w:val="22"/>
      </w:rPr>
      <w:t>Diplomatische Akademie</w:t>
    </w:r>
  </w:p>
  <w:p w:rsidR="00616F15" w:rsidRDefault="00616F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ACCED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FA557A"/>
    <w:multiLevelType w:val="multilevel"/>
    <w:tmpl w:val="D2D8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3A7A41"/>
    <w:multiLevelType w:val="multilevel"/>
    <w:tmpl w:val="CFC6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75777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BB"/>
    <w:rsid w:val="000001A2"/>
    <w:rsid w:val="0006298E"/>
    <w:rsid w:val="00063FF2"/>
    <w:rsid w:val="000B5D0A"/>
    <w:rsid w:val="000C01F5"/>
    <w:rsid w:val="000E7714"/>
    <w:rsid w:val="00105289"/>
    <w:rsid w:val="00106666"/>
    <w:rsid w:val="001420BB"/>
    <w:rsid w:val="00163D41"/>
    <w:rsid w:val="00165432"/>
    <w:rsid w:val="001A141A"/>
    <w:rsid w:val="001B24CE"/>
    <w:rsid w:val="00253D0C"/>
    <w:rsid w:val="00254CE0"/>
    <w:rsid w:val="002610FB"/>
    <w:rsid w:val="002829E4"/>
    <w:rsid w:val="002901D1"/>
    <w:rsid w:val="0029468C"/>
    <w:rsid w:val="002C55D4"/>
    <w:rsid w:val="002F7F72"/>
    <w:rsid w:val="00305077"/>
    <w:rsid w:val="00314829"/>
    <w:rsid w:val="0032165E"/>
    <w:rsid w:val="003262E7"/>
    <w:rsid w:val="003460DE"/>
    <w:rsid w:val="00396E16"/>
    <w:rsid w:val="003E3E3C"/>
    <w:rsid w:val="003F1D2A"/>
    <w:rsid w:val="003F2917"/>
    <w:rsid w:val="004148CF"/>
    <w:rsid w:val="004575A2"/>
    <w:rsid w:val="00462EC5"/>
    <w:rsid w:val="00475D58"/>
    <w:rsid w:val="0048448C"/>
    <w:rsid w:val="004A1214"/>
    <w:rsid w:val="004B0B3E"/>
    <w:rsid w:val="004B5B9A"/>
    <w:rsid w:val="004E64CC"/>
    <w:rsid w:val="004F644C"/>
    <w:rsid w:val="00525481"/>
    <w:rsid w:val="00542E29"/>
    <w:rsid w:val="005E1695"/>
    <w:rsid w:val="005E4ADB"/>
    <w:rsid w:val="005F1A17"/>
    <w:rsid w:val="006135D8"/>
    <w:rsid w:val="00616F15"/>
    <w:rsid w:val="006170E7"/>
    <w:rsid w:val="006442DD"/>
    <w:rsid w:val="0064538B"/>
    <w:rsid w:val="00653A1B"/>
    <w:rsid w:val="00666E1E"/>
    <w:rsid w:val="0067141B"/>
    <w:rsid w:val="0068284D"/>
    <w:rsid w:val="00683562"/>
    <w:rsid w:val="006A1DED"/>
    <w:rsid w:val="006C4DFE"/>
    <w:rsid w:val="00745F82"/>
    <w:rsid w:val="007466EB"/>
    <w:rsid w:val="0077567D"/>
    <w:rsid w:val="00784457"/>
    <w:rsid w:val="007A6056"/>
    <w:rsid w:val="007C103B"/>
    <w:rsid w:val="007C6074"/>
    <w:rsid w:val="007D4D6A"/>
    <w:rsid w:val="00883745"/>
    <w:rsid w:val="00885FD8"/>
    <w:rsid w:val="0089062A"/>
    <w:rsid w:val="008A0599"/>
    <w:rsid w:val="008A38BA"/>
    <w:rsid w:val="00901112"/>
    <w:rsid w:val="00917F5D"/>
    <w:rsid w:val="009231E5"/>
    <w:rsid w:val="00946B2A"/>
    <w:rsid w:val="009532E4"/>
    <w:rsid w:val="00980966"/>
    <w:rsid w:val="009842BA"/>
    <w:rsid w:val="009B561B"/>
    <w:rsid w:val="00A3089B"/>
    <w:rsid w:val="00A36D6D"/>
    <w:rsid w:val="00A462B0"/>
    <w:rsid w:val="00A534C8"/>
    <w:rsid w:val="00AA4BF1"/>
    <w:rsid w:val="00AF18F5"/>
    <w:rsid w:val="00AF2B2F"/>
    <w:rsid w:val="00B02556"/>
    <w:rsid w:val="00B159B5"/>
    <w:rsid w:val="00B407A2"/>
    <w:rsid w:val="00B7163E"/>
    <w:rsid w:val="00B80C69"/>
    <w:rsid w:val="00BC6089"/>
    <w:rsid w:val="00C00D61"/>
    <w:rsid w:val="00C012FC"/>
    <w:rsid w:val="00C33203"/>
    <w:rsid w:val="00C4295E"/>
    <w:rsid w:val="00C44994"/>
    <w:rsid w:val="00C46A9F"/>
    <w:rsid w:val="00CA09A9"/>
    <w:rsid w:val="00CB71A0"/>
    <w:rsid w:val="00CD122E"/>
    <w:rsid w:val="00CD1439"/>
    <w:rsid w:val="00CF455C"/>
    <w:rsid w:val="00D2587B"/>
    <w:rsid w:val="00D261A0"/>
    <w:rsid w:val="00D4458C"/>
    <w:rsid w:val="00D936CB"/>
    <w:rsid w:val="00DB3686"/>
    <w:rsid w:val="00DD2EA2"/>
    <w:rsid w:val="00DE3444"/>
    <w:rsid w:val="00E072AB"/>
    <w:rsid w:val="00E332E2"/>
    <w:rsid w:val="00E60ABF"/>
    <w:rsid w:val="00E67F18"/>
    <w:rsid w:val="00E925E8"/>
    <w:rsid w:val="00EC62D3"/>
    <w:rsid w:val="00ED2AD5"/>
    <w:rsid w:val="00F11C77"/>
    <w:rsid w:val="00F278D4"/>
    <w:rsid w:val="00F47578"/>
    <w:rsid w:val="00F54E4E"/>
    <w:rsid w:val="00F64584"/>
    <w:rsid w:val="00F91910"/>
    <w:rsid w:val="00F94708"/>
    <w:rsid w:val="00FA637F"/>
    <w:rsid w:val="00FB2BE7"/>
    <w:rsid w:val="00FC184A"/>
    <w:rsid w:val="00FD412C"/>
    <w:rsid w:val="00FE1A00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o:colormru v:ext="edit" colors="#b70e0c"/>
    </o:shapedefaults>
    <o:shapelayout v:ext="edit">
      <o:idmap v:ext="edit" data="1"/>
    </o:shapelayout>
  </w:shapeDefaults>
  <w:decimalSymbol w:val=","/>
  <w:listSeparator w:val=";"/>
  <w15:docId w15:val="{C29B957E-6571-4BA3-AE52-1DF75695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20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20B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0BB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1420BB"/>
    <w:rPr>
      <w:b/>
      <w:bCs/>
    </w:rPr>
  </w:style>
  <w:style w:type="table" w:styleId="Tabellenraster">
    <w:name w:val="Table Grid"/>
    <w:basedOn w:val="NormaleTabelle"/>
    <w:rsid w:val="006170E7"/>
    <w:rPr>
      <w:rFonts w:ascii="Times New Roman" w:eastAsia="Times New Roman" w:hAnsi="Times New Roman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D4D6A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odytext">
    <w:name w:val="bodytext"/>
    <w:basedOn w:val="Standard"/>
    <w:rsid w:val="009B561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latzhaltertext">
    <w:name w:val="Placeholder Text"/>
    <w:basedOn w:val="Absatz-Standardschriftart"/>
    <w:uiPriority w:val="67"/>
    <w:rsid w:val="002946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tina.lang@roteskreuz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i\Downloads\OFFICE_Infoblatt_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5E4CB2AAA141058378E774E1A24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53E9D-84EF-4BD5-8B01-6CA1A90DDCB7}"/>
      </w:docPartPr>
      <w:docPartBody>
        <w:p w:rsidR="00AF3185" w:rsidRDefault="00AF3185" w:rsidP="00AF3185">
          <w:pPr>
            <w:pStyle w:val="1D5E4CB2AAA141058378E774E1A2438E6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5101BCCE41564B2681104395F9BF92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AB9AE1-EA73-4EAC-A4FC-C9285B8B4F19}"/>
      </w:docPartPr>
      <w:docPartBody>
        <w:p w:rsidR="00AF3185" w:rsidRDefault="00AF3185" w:rsidP="00AF3185">
          <w:pPr>
            <w:pStyle w:val="5101BCCE41564B2681104395F9BF921B6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1C23AF3818D44CE6B9FF3785925C10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6CEF5E-7C09-4A32-8461-E0862EB5A1AF}"/>
      </w:docPartPr>
      <w:docPartBody>
        <w:p w:rsidR="00AF3185" w:rsidRDefault="00AF3185" w:rsidP="00AF3185">
          <w:pPr>
            <w:pStyle w:val="1C23AF3818D44CE6B9FF3785925C10266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1C0C8F7825BC4FDF803F7FB02ACEB4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EF8EF-032F-42BF-9723-43D571763EB3}"/>
      </w:docPartPr>
      <w:docPartBody>
        <w:p w:rsidR="00AF3185" w:rsidRDefault="00AF3185" w:rsidP="00AF3185">
          <w:pPr>
            <w:pStyle w:val="1C0C8F7825BC4FDF803F7FB02ACEB46F6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47914944C90A40589050F7584CED98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EEDE5A-D423-4A2E-B721-F9FE384B879E}"/>
      </w:docPartPr>
      <w:docPartBody>
        <w:p w:rsidR="00AF3185" w:rsidRDefault="00AF3185" w:rsidP="00AF3185">
          <w:pPr>
            <w:pStyle w:val="47914944C90A40589050F7584CED98176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93CB6D1921A34592A64BF0C4239E2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962EE4-6D45-40C1-A0BD-97350B0EFF94}"/>
      </w:docPartPr>
      <w:docPartBody>
        <w:p w:rsidR="00941094" w:rsidRDefault="00AF3185" w:rsidP="00AF3185">
          <w:pPr>
            <w:pStyle w:val="93CB6D1921A34592A64BF0C4239E2C315"/>
          </w:pP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p>
      </w:docPartBody>
    </w:docPart>
    <w:docPart>
      <w:docPartPr>
        <w:name w:val="E25647A3C7134FD386273AC941136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D8F3F-F56F-4CBE-9207-11076F25EEC3}"/>
      </w:docPartPr>
      <w:docPartBody>
        <w:p w:rsidR="00941094" w:rsidRDefault="00AF3185" w:rsidP="00AF3185">
          <w:pPr>
            <w:pStyle w:val="E25647A3C7134FD386273AC9411369735"/>
          </w:pPr>
          <w:r w:rsidRPr="005E4ADB">
            <w:rPr>
              <w:rFonts w:ascii="Dunant Light" w:hAnsi="Dunant Light" w:cs="Arial"/>
              <w:noProof/>
              <w:color w:val="808080" w:themeColor="background1" w:themeShade="80"/>
              <w:sz w:val="22"/>
              <w:szCs w:val="22"/>
            </w:rPr>
            <w:t>Wählen Sie einen Workshop aus</w:t>
          </w:r>
        </w:p>
      </w:docPartBody>
    </w:docPart>
    <w:docPart>
      <w:docPartPr>
        <w:name w:val="D78F8CB18C384C3DBA301E682465B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69053-BF56-426F-9B85-ED664DDACB15}"/>
      </w:docPartPr>
      <w:docPartBody>
        <w:p w:rsidR="00941094" w:rsidRDefault="00AF3185" w:rsidP="00AF3185">
          <w:pPr>
            <w:pStyle w:val="D78F8CB18C384C3DBA301E682465B51E2"/>
          </w:pP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p>
      </w:docPartBody>
    </w:docPart>
    <w:docPart>
      <w:docPartPr>
        <w:name w:val="60531350B0B6461CB99264976F8824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319E20-B6A3-4D07-A5CB-CCE056C44A8F}"/>
      </w:docPartPr>
      <w:docPartBody>
        <w:p w:rsidR="00941094" w:rsidRDefault="00AF3185" w:rsidP="00AF3185">
          <w:pPr>
            <w:pStyle w:val="60531350B0B6461CB99264976F8824B42"/>
          </w:pP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p>
      </w:docPartBody>
    </w:docPart>
    <w:docPart>
      <w:docPartPr>
        <w:name w:val="6908D4ADD7CD4D60AA0570D28B7705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67394-0ACF-4276-B43A-A90AB55D0F52}"/>
      </w:docPartPr>
      <w:docPartBody>
        <w:p w:rsidR="00941094" w:rsidRDefault="00AF3185" w:rsidP="00AF3185">
          <w:pPr>
            <w:pStyle w:val="6908D4ADD7CD4D60AA0570D28B7705932"/>
          </w:pP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p>
      </w:docPartBody>
    </w:docPart>
    <w:docPart>
      <w:docPartPr>
        <w:name w:val="5690EC9A887B48469E84FA54D2E5F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50F12C-7596-40CF-B732-738A0A1F84CF}"/>
      </w:docPartPr>
      <w:docPartBody>
        <w:p w:rsidR="00941094" w:rsidRDefault="00AF3185" w:rsidP="00AF3185">
          <w:pPr>
            <w:pStyle w:val="5690EC9A887B48469E84FA54D2E5F3432"/>
          </w:pP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  <w:sz w:val="22"/>
              <w:szCs w:val="22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sz w:val="22"/>
              <w:szCs w:val="22"/>
              <w:lang w:val="en-GB"/>
            </w:rPr>
            <w:fldChar w:fldCharType="end"/>
          </w:r>
        </w:p>
      </w:docPartBody>
    </w:docPart>
    <w:docPart>
      <w:docPartPr>
        <w:name w:val="65A5554609204AF586BE2766981C5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C343B1-185F-4A66-A33F-1B6BF269120A}"/>
      </w:docPartPr>
      <w:docPartBody>
        <w:p w:rsidR="00A60A96" w:rsidRDefault="00FF4D8C" w:rsidP="00FF4D8C">
          <w:pPr>
            <w:pStyle w:val="65A5554609204AF586BE2766981C5064"/>
          </w:pPr>
          <w:r>
            <w:rPr>
              <w:rFonts w:ascii="Dunant" w:hAnsi="Dunant" w:cs="Arial"/>
              <w:noProof/>
              <w:color w:val="000000"/>
              <w:lang w:val="en-GB"/>
            </w:rPr>
            <w:fldChar w:fldCharType="begin">
              <w:ffData>
                <w:name w:val=""/>
                <w:enabled/>
                <w:calcOnExit w:val="0"/>
                <w:textInput/>
              </w:ffData>
            </w:fldChar>
          </w:r>
          <w:r w:rsidRPr="00FD412C">
            <w:rPr>
              <w:rFonts w:ascii="Dunant" w:hAnsi="Dunant" w:cs="Arial"/>
              <w:noProof/>
              <w:color w:val="000000"/>
            </w:rPr>
            <w:instrText xml:space="preserve"> FORMTEXT </w:instrText>
          </w:r>
          <w:r>
            <w:rPr>
              <w:rFonts w:ascii="Dunant" w:hAnsi="Dunant" w:cs="Arial"/>
              <w:noProof/>
              <w:color w:val="000000"/>
              <w:lang w:val="en-GB"/>
            </w:rPr>
          </w:r>
          <w:r>
            <w:rPr>
              <w:rFonts w:ascii="Dunant" w:hAnsi="Dunant" w:cs="Arial"/>
              <w:noProof/>
              <w:color w:val="000000"/>
              <w:lang w:val="en-GB"/>
            </w:rPr>
            <w:fldChar w:fldCharType="separate"/>
          </w:r>
          <w:r>
            <w:rPr>
              <w:rFonts w:ascii="Dunant" w:hAnsi="Dunant" w:cs="Arial"/>
              <w:noProof/>
              <w:color w:val="000000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lang w:val="en-GB"/>
            </w:rPr>
            <w:t> </w:t>
          </w:r>
          <w:r>
            <w:rPr>
              <w:rFonts w:ascii="Dunant" w:hAnsi="Dunant" w:cs="Arial"/>
              <w:noProof/>
              <w:color w:val="000000"/>
              <w:lang w:val="en-GB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unan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unant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Dunan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211"/>
    <w:rsid w:val="00941094"/>
    <w:rsid w:val="00A41211"/>
    <w:rsid w:val="00A60A96"/>
    <w:rsid w:val="00AF3185"/>
    <w:rsid w:val="00FF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67"/>
    <w:rsid w:val="00AF3185"/>
    <w:rPr>
      <w:color w:val="808080"/>
    </w:rPr>
  </w:style>
  <w:style w:type="paragraph" w:customStyle="1" w:styleId="1D5E4CB2AAA141058378E774E1A2438E">
    <w:name w:val="1D5E4CB2AAA141058378E774E1A2438E"/>
    <w:rsid w:val="00A41211"/>
  </w:style>
  <w:style w:type="paragraph" w:customStyle="1" w:styleId="5101BCCE41564B2681104395F9BF921B">
    <w:name w:val="5101BCCE41564B2681104395F9BF921B"/>
    <w:rsid w:val="00A41211"/>
  </w:style>
  <w:style w:type="paragraph" w:customStyle="1" w:styleId="940CC37D622342B0B1D314B708ED34B3">
    <w:name w:val="940CC37D622342B0B1D314B708ED34B3"/>
    <w:rsid w:val="00A41211"/>
  </w:style>
  <w:style w:type="paragraph" w:customStyle="1" w:styleId="1C23AF3818D44CE6B9FF3785925C1026">
    <w:name w:val="1C23AF3818D44CE6B9FF3785925C1026"/>
    <w:rsid w:val="00A41211"/>
  </w:style>
  <w:style w:type="paragraph" w:customStyle="1" w:styleId="1C0C8F7825BC4FDF803F7FB02ACEB46F">
    <w:name w:val="1C0C8F7825BC4FDF803F7FB02ACEB46F"/>
    <w:rsid w:val="00A41211"/>
  </w:style>
  <w:style w:type="paragraph" w:customStyle="1" w:styleId="47914944C90A40589050F7584CED9817">
    <w:name w:val="47914944C90A40589050F7584CED9817"/>
    <w:rsid w:val="00A41211"/>
  </w:style>
  <w:style w:type="paragraph" w:customStyle="1" w:styleId="93CB6D1921A34592A64BF0C4239E2C31">
    <w:name w:val="93CB6D1921A34592A64BF0C4239E2C3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">
    <w:name w:val="E25647A3C7134FD386273AC94113697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1">
    <w:name w:val="1D5E4CB2AAA141058378E774E1A2438E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1">
    <w:name w:val="5101BCCE41564B2681104395F9BF921B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1">
    <w:name w:val="1C23AF3818D44CE6B9FF3785925C1026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1">
    <w:name w:val="1C0C8F7825BC4FDF803F7FB02ACEB46F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1">
    <w:name w:val="47914944C90A40589050F7584CED9817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3CB6D1921A34592A64BF0C4239E2C311">
    <w:name w:val="93CB6D1921A34592A64BF0C4239E2C31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1">
    <w:name w:val="E25647A3C7134FD386273AC941136973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2">
    <w:name w:val="1D5E4CB2AAA141058378E774E1A2438E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2">
    <w:name w:val="5101BCCE41564B2681104395F9BF921B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2">
    <w:name w:val="1C23AF3818D44CE6B9FF3785925C1026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2">
    <w:name w:val="1C0C8F7825BC4FDF803F7FB02ACEB46F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2">
    <w:name w:val="47914944C90A40589050F7584CED9817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3CB6D1921A34592A64BF0C4239E2C312">
    <w:name w:val="93CB6D1921A34592A64BF0C4239E2C31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2">
    <w:name w:val="E25647A3C7134FD386273AC941136973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3">
    <w:name w:val="1D5E4CB2AAA141058378E774E1A2438E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3">
    <w:name w:val="5101BCCE41564B2681104395F9BF921B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3">
    <w:name w:val="1C23AF3818D44CE6B9FF3785925C1026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3">
    <w:name w:val="1C0C8F7825BC4FDF803F7FB02ACEB46F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3">
    <w:name w:val="47914944C90A40589050F7584CED9817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3CB6D1921A34592A64BF0C4239E2C313">
    <w:name w:val="93CB6D1921A34592A64BF0C4239E2C31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3">
    <w:name w:val="E25647A3C7134FD386273AC9411369733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4">
    <w:name w:val="1D5E4CB2AAA141058378E774E1A2438E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4">
    <w:name w:val="5101BCCE41564B2681104395F9BF921B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4">
    <w:name w:val="1C23AF3818D44CE6B9FF3785925C1026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4">
    <w:name w:val="1C0C8F7825BC4FDF803F7FB02ACEB46F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4">
    <w:name w:val="47914944C90A40589050F7584CED9817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8F8CB18C384C3DBA301E682465B51E">
    <w:name w:val="D78F8CB18C384C3DBA301E682465B51E"/>
    <w:rsid w:val="00AF3185"/>
  </w:style>
  <w:style w:type="paragraph" w:customStyle="1" w:styleId="60531350B0B6461CB99264976F8824B4">
    <w:name w:val="60531350B0B6461CB99264976F8824B4"/>
    <w:rsid w:val="00AF3185"/>
  </w:style>
  <w:style w:type="paragraph" w:customStyle="1" w:styleId="6908D4ADD7CD4D60AA0570D28B770593">
    <w:name w:val="6908D4ADD7CD4D60AA0570D28B770593"/>
    <w:rsid w:val="00AF3185"/>
  </w:style>
  <w:style w:type="paragraph" w:customStyle="1" w:styleId="5690EC9A887B48469E84FA54D2E5F343">
    <w:name w:val="5690EC9A887B48469E84FA54D2E5F343"/>
    <w:rsid w:val="00AF3185"/>
  </w:style>
  <w:style w:type="paragraph" w:customStyle="1" w:styleId="93CB6D1921A34592A64BF0C4239E2C314">
    <w:name w:val="93CB6D1921A34592A64BF0C4239E2C31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8F8CB18C384C3DBA301E682465B51E1">
    <w:name w:val="D78F8CB18C384C3DBA301E682465B51E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0531350B0B6461CB99264976F8824B41">
    <w:name w:val="60531350B0B6461CB99264976F8824B4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908D4ADD7CD4D60AA0570D28B7705931">
    <w:name w:val="6908D4ADD7CD4D60AA0570D28B770593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90EC9A887B48469E84FA54D2E5F3431">
    <w:name w:val="5690EC9A887B48469E84FA54D2E5F3431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4">
    <w:name w:val="E25647A3C7134FD386273AC9411369734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5">
    <w:name w:val="1D5E4CB2AAA141058378E774E1A2438E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5">
    <w:name w:val="5101BCCE41564B2681104395F9BF921B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5">
    <w:name w:val="1C23AF3818D44CE6B9FF3785925C1026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5">
    <w:name w:val="1C0C8F7825BC4FDF803F7FB02ACEB46F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5">
    <w:name w:val="47914944C90A40589050F7584CED9817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3CB6D1921A34592A64BF0C4239E2C315">
    <w:name w:val="93CB6D1921A34592A64BF0C4239E2C31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8F8CB18C384C3DBA301E682465B51E2">
    <w:name w:val="D78F8CB18C384C3DBA301E682465B51E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0531350B0B6461CB99264976F8824B42">
    <w:name w:val="60531350B0B6461CB99264976F8824B4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908D4ADD7CD4D60AA0570D28B7705932">
    <w:name w:val="6908D4ADD7CD4D60AA0570D28B770593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90EC9A887B48469E84FA54D2E5F3432">
    <w:name w:val="5690EC9A887B48469E84FA54D2E5F3432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25647A3C7134FD386273AC9411369735">
    <w:name w:val="E25647A3C7134FD386273AC9411369735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5E4CB2AAA141058378E774E1A2438E6">
    <w:name w:val="1D5E4CB2AAA141058378E774E1A2438E6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101BCCE41564B2681104395F9BF921B6">
    <w:name w:val="5101BCCE41564B2681104395F9BF921B6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23AF3818D44CE6B9FF3785925C10266">
    <w:name w:val="1C23AF3818D44CE6B9FF3785925C10266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0C8F7825BC4FDF803F7FB02ACEB46F6">
    <w:name w:val="1C0C8F7825BC4FDF803F7FB02ACEB46F6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7914944C90A40589050F7584CED98176">
    <w:name w:val="47914944C90A40589050F7584CED98176"/>
    <w:rsid w:val="00AF318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5A5554609204AF586BE2766981C5064">
    <w:name w:val="65A5554609204AF586BE2766981C5064"/>
    <w:rsid w:val="00FF4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6E332-E031-47B2-ABF1-920448A3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OFFICE_Infoblatt_01.dotx</Template>
  <TotalTime>0</TotalTime>
  <Pages>1</Pages>
  <Words>127</Words>
  <Characters>802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Austrian Red Cross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 Guélat Beatrice (OeRK)</dc:creator>
  <cp:lastModifiedBy>Martin Höglinger</cp:lastModifiedBy>
  <cp:revision>2</cp:revision>
  <cp:lastPrinted>2017-03-16T11:53:00Z</cp:lastPrinted>
  <dcterms:created xsi:type="dcterms:W3CDTF">2018-05-05T08:01:00Z</dcterms:created>
  <dcterms:modified xsi:type="dcterms:W3CDTF">2018-05-05T08:01:00Z</dcterms:modified>
</cp:coreProperties>
</file>